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559" w:type="dxa"/>
        <w:tblLook w:val="00A0"/>
      </w:tblPr>
      <w:tblGrid>
        <w:gridCol w:w="5070"/>
        <w:gridCol w:w="5386"/>
        <w:gridCol w:w="5103"/>
      </w:tblGrid>
      <w:tr w:rsidR="009008D2" w:rsidRPr="004E333F" w:rsidTr="004E333F">
        <w:trPr>
          <w:trHeight w:val="10218"/>
        </w:trPr>
        <w:tc>
          <w:tcPr>
            <w:tcW w:w="5070" w:type="dxa"/>
          </w:tcPr>
          <w:p w:rsidR="009008D2" w:rsidRDefault="009008D2" w:rsidP="00173D78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Немецкая национальность.</w:t>
            </w:r>
          </w:p>
          <w:p w:rsidR="009008D2" w:rsidRDefault="009008D2" w:rsidP="00173D78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   </w:t>
            </w:r>
            <w:r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 xml:space="preserve">                                                                   </w:t>
            </w:r>
          </w:p>
          <w:p w:rsidR="009008D2" w:rsidRDefault="009008D2" w:rsidP="00082534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203C8B">
              <w:rPr>
                <w:rFonts w:ascii="Bookman Old Style" w:hAnsi="Bookman Old Style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13.25pt">
                  <v:imagedata r:id="rId7" o:title=""/>
                </v:shape>
              </w:pict>
            </w:r>
          </w:p>
          <w:p w:rsidR="009008D2" w:rsidRDefault="009008D2" w:rsidP="00082534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9008D2" w:rsidRDefault="009008D2" w:rsidP="00082534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Корейская национальность.</w:t>
            </w:r>
          </w:p>
          <w:p w:rsidR="009008D2" w:rsidRPr="00173D78" w:rsidRDefault="009008D2" w:rsidP="00082534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203C8B">
              <w:rPr>
                <w:rFonts w:ascii="Bookman Old Style" w:hAnsi="Bookman Old Style"/>
                <w:b/>
                <w:u w:val="single"/>
              </w:rPr>
              <w:pict>
                <v:shape id="_x0000_i1026" type="#_x0000_t75" style="width:190.5pt;height:131.25pt">
                  <v:imagedata r:id="rId8" o:title=""/>
                </v:shape>
              </w:pict>
            </w:r>
          </w:p>
          <w:p w:rsidR="009008D2" w:rsidRDefault="009008D2" w:rsidP="00082534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Наш национальный музей.</w:t>
            </w:r>
          </w:p>
          <w:p w:rsidR="009008D2" w:rsidRPr="00173D78" w:rsidRDefault="009008D2" w:rsidP="00082534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203C8B">
              <w:rPr>
                <w:rFonts w:ascii="Bookman Old Style" w:hAnsi="Bookman Old Style"/>
                <w:b/>
                <w:u w:val="single"/>
              </w:rPr>
              <w:pict>
                <v:shape id="_x0000_i1027" type="#_x0000_t75" style="width:198.75pt;height:142.5pt">
                  <v:imagedata r:id="rId9" o:title=""/>
                </v:shape>
              </w:pict>
            </w:r>
          </w:p>
          <w:p w:rsidR="009008D2" w:rsidRDefault="009008D2" w:rsidP="00082534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9008D2" w:rsidRPr="008E597D" w:rsidRDefault="009008D2" w:rsidP="0060164D">
            <w:p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</w:p>
          <w:p w:rsidR="009008D2" w:rsidRDefault="009008D2" w:rsidP="004E33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  <w:p w:rsidR="009008D2" w:rsidRPr="004E333F" w:rsidRDefault="009008D2" w:rsidP="004E33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4E333F"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Теоретический аспект работы</w:t>
            </w:r>
          </w:p>
          <w:p w:rsidR="009008D2" w:rsidRPr="00E11DB2" w:rsidRDefault="009008D2" w:rsidP="00E11DB2">
            <w:pPr>
              <w:pStyle w:val="NormalWeb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Цель</w:t>
            </w:r>
            <w:r w:rsidRPr="00E11DB2">
              <w:rPr>
                <w:i/>
                <w:sz w:val="20"/>
              </w:rPr>
              <w:t xml:space="preserve">: </w:t>
            </w:r>
            <w:r w:rsidRPr="00E11DB2">
              <w:rPr>
                <w:sz w:val="20"/>
              </w:rPr>
              <w:t>становление гражданско-патриотических качеств у детей старшей разновозрастной группы в процессе ознакомления с культурой, традициями и природой родного края.</w:t>
            </w:r>
          </w:p>
          <w:p w:rsidR="009008D2" w:rsidRPr="00E11DB2" w:rsidRDefault="009008D2" w:rsidP="00E11DB2">
            <w:pPr>
              <w:pStyle w:val="NormalWeb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Задачи</w:t>
            </w:r>
            <w:r w:rsidRPr="00E11DB2">
              <w:rPr>
                <w:i/>
                <w:sz w:val="20"/>
              </w:rPr>
              <w:t>:</w:t>
            </w:r>
          </w:p>
          <w:p w:rsidR="009008D2" w:rsidRPr="00E11DB2" w:rsidRDefault="009008D2" w:rsidP="00E11DB2">
            <w:pPr>
              <w:pStyle w:val="ListParagraph1"/>
              <w:numPr>
                <w:ilvl w:val="0"/>
                <w:numId w:val="6"/>
              </w:numPr>
              <w:shd w:val="clear" w:color="auto" w:fill="FFFFFF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DB2">
              <w:rPr>
                <w:rFonts w:ascii="Times New Roman" w:hAnsi="Times New Roman"/>
                <w:color w:val="000000"/>
                <w:sz w:val="20"/>
                <w:szCs w:val="20"/>
              </w:rPr>
              <w:t>Формировать у детей представления о разнообразии растительного и животного мира Переволоцкого района, его экологии.</w:t>
            </w:r>
          </w:p>
          <w:p w:rsidR="009008D2" w:rsidRPr="00E11DB2" w:rsidRDefault="009008D2" w:rsidP="00E11DB2">
            <w:pPr>
              <w:pStyle w:val="ListParagraph1"/>
              <w:numPr>
                <w:ilvl w:val="0"/>
                <w:numId w:val="6"/>
              </w:numPr>
              <w:shd w:val="clear" w:color="auto" w:fill="FFFFFF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DB2">
              <w:rPr>
                <w:rFonts w:ascii="Times New Roman" w:hAnsi="Times New Roman"/>
                <w:color w:val="000000"/>
                <w:sz w:val="20"/>
                <w:szCs w:val="20"/>
              </w:rPr>
              <w:t>Формировать эмоционально-чувственное отношение детей к окружающему посредством изучения культуры и традиций родного края.</w:t>
            </w:r>
          </w:p>
          <w:p w:rsidR="009008D2" w:rsidRPr="00E11DB2" w:rsidRDefault="009008D2" w:rsidP="00E11DB2">
            <w:pPr>
              <w:pStyle w:val="ListParagraph1"/>
              <w:numPr>
                <w:ilvl w:val="0"/>
                <w:numId w:val="6"/>
              </w:numPr>
              <w:shd w:val="clear" w:color="auto" w:fill="FFFFFF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DB2">
              <w:rPr>
                <w:rFonts w:ascii="Times New Roman" w:hAnsi="Times New Roman"/>
                <w:color w:val="000000"/>
                <w:sz w:val="20"/>
                <w:szCs w:val="20"/>
              </w:rPr>
              <w:t>Формировать ценностное  отношение к себе, к другому, к селу.</w:t>
            </w:r>
          </w:p>
          <w:p w:rsidR="009008D2" w:rsidRPr="00E11DB2" w:rsidRDefault="009008D2" w:rsidP="00E11DB2">
            <w:pPr>
              <w:pStyle w:val="ListParagraph1"/>
              <w:numPr>
                <w:ilvl w:val="0"/>
                <w:numId w:val="6"/>
              </w:numPr>
              <w:shd w:val="clear" w:color="auto" w:fill="FFFFFF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DB2">
              <w:rPr>
                <w:rFonts w:ascii="Times New Roman" w:hAnsi="Times New Roman"/>
                <w:color w:val="000000"/>
                <w:sz w:val="20"/>
                <w:szCs w:val="20"/>
              </w:rPr>
              <w:t>Формировать умения и навыки осуществления поисково-исследовательской деятельности.</w:t>
            </w:r>
          </w:p>
          <w:p w:rsidR="009008D2" w:rsidRPr="00E11DB2" w:rsidRDefault="009008D2" w:rsidP="00E11DB2">
            <w:pPr>
              <w:pStyle w:val="ListParagraph1"/>
              <w:numPr>
                <w:ilvl w:val="0"/>
                <w:numId w:val="6"/>
              </w:numPr>
              <w:shd w:val="clear" w:color="auto" w:fill="FFFFFF"/>
              <w:tabs>
                <w:tab w:val="left" w:pos="1134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11DB2">
              <w:rPr>
                <w:rFonts w:ascii="Times New Roman" w:hAnsi="Times New Roman"/>
                <w:color w:val="000000"/>
                <w:sz w:val="20"/>
                <w:szCs w:val="20"/>
              </w:rPr>
              <w:t>Развивать у детей познавательный интерес, любознательность, положительное отношение к живой природе родного края, эстетическое отношение к красоте и совершенству живых форм.</w:t>
            </w:r>
          </w:p>
          <w:p w:rsidR="009008D2" w:rsidRPr="004E333F" w:rsidRDefault="009008D2" w:rsidP="004E333F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</w:p>
          <w:p w:rsidR="009008D2" w:rsidRPr="004E333F" w:rsidRDefault="009008D2" w:rsidP="004E33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4E333F"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Формы работы с воспитанниками:</w:t>
            </w:r>
          </w:p>
          <w:p w:rsidR="009008D2" w:rsidRPr="00E11DB2" w:rsidRDefault="009008D2" w:rsidP="00E11DB2">
            <w:pPr>
              <w:shd w:val="clear" w:color="auto" w:fill="FFFFFF"/>
              <w:spacing w:after="0" w:line="240" w:lineRule="auto"/>
              <w:ind w:firstLine="360"/>
              <w:rPr>
                <w:color w:val="111111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111111"/>
                <w:sz w:val="20"/>
                <w:szCs w:val="20"/>
                <w:lang w:eastAsia="ru-RU"/>
              </w:rPr>
              <w:t xml:space="preserve">1. </w:t>
            </w:r>
            <w:r w:rsidRPr="00E11DB2">
              <w:rPr>
                <w:b/>
                <w:bCs/>
                <w:color w:val="111111"/>
                <w:sz w:val="20"/>
                <w:szCs w:val="20"/>
                <w:lang w:eastAsia="ru-RU"/>
              </w:rPr>
              <w:t>Духовное образование </w:t>
            </w:r>
            <w:r w:rsidRPr="00E11DB2">
              <w:rPr>
                <w:i/>
                <w:iCs/>
                <w:color w:val="111111"/>
                <w:sz w:val="20"/>
                <w:szCs w:val="20"/>
                <w:bdr w:val="none" w:sz="0" w:space="0" w:color="auto" w:frame="1"/>
                <w:lang w:eastAsia="ru-RU"/>
              </w:rPr>
              <w:t>(занятия, беседы, поручения)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.</w:t>
            </w:r>
          </w:p>
          <w:p w:rsidR="009008D2" w:rsidRPr="00E11DB2" w:rsidRDefault="009008D2" w:rsidP="00E11DB2">
            <w:pPr>
              <w:shd w:val="clear" w:color="auto" w:fill="FFFFFF"/>
              <w:spacing w:after="0" w:line="240" w:lineRule="auto"/>
              <w:ind w:firstLine="360"/>
              <w:rPr>
                <w:color w:val="111111"/>
                <w:sz w:val="20"/>
                <w:szCs w:val="20"/>
                <w:lang w:eastAsia="ru-RU"/>
              </w:rPr>
            </w:pPr>
            <w:r w:rsidRPr="00E11DB2">
              <w:rPr>
                <w:b/>
                <w:color w:val="111111"/>
                <w:sz w:val="20"/>
                <w:szCs w:val="20"/>
                <w:lang w:eastAsia="ru-RU"/>
              </w:rPr>
              <w:t>2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. </w:t>
            </w:r>
            <w:r w:rsidRPr="00E11DB2">
              <w:rPr>
                <w:b/>
                <w:bCs/>
                <w:color w:val="111111"/>
                <w:sz w:val="20"/>
                <w:szCs w:val="20"/>
                <w:lang w:eastAsia="ru-RU"/>
              </w:rPr>
              <w:t>Воспитательно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 –оздоровительное образование (праздники, развлечения, </w:t>
            </w:r>
            <w:r w:rsidRPr="00E11DB2">
              <w:rPr>
                <w:color w:val="111111"/>
                <w:sz w:val="20"/>
                <w:szCs w:val="20"/>
                <w:u w:val="single"/>
                <w:bdr w:val="none" w:sz="0" w:space="0" w:color="auto" w:frame="1"/>
                <w:lang w:eastAsia="ru-RU"/>
              </w:rPr>
              <w:t>игры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: подвижные, ролевые, строительные, прогулки, экскурсии, походы).</w:t>
            </w:r>
          </w:p>
          <w:p w:rsidR="009008D2" w:rsidRDefault="009008D2" w:rsidP="00E11DB2">
            <w:pPr>
              <w:shd w:val="clear" w:color="auto" w:fill="FFFFFF"/>
              <w:spacing w:after="0" w:line="240" w:lineRule="auto"/>
              <w:ind w:firstLine="360"/>
              <w:rPr>
                <w:color w:val="111111"/>
                <w:sz w:val="20"/>
                <w:szCs w:val="20"/>
                <w:lang w:eastAsia="ru-RU"/>
              </w:rPr>
            </w:pPr>
            <w:r w:rsidRPr="00E11DB2">
              <w:rPr>
                <w:b/>
                <w:color w:val="111111"/>
                <w:sz w:val="20"/>
                <w:szCs w:val="20"/>
                <w:lang w:eastAsia="ru-RU"/>
              </w:rPr>
              <w:t>3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. </w:t>
            </w:r>
            <w:r w:rsidRPr="00E11DB2">
              <w:rPr>
                <w:b/>
                <w:bCs/>
                <w:color w:val="111111"/>
                <w:sz w:val="20"/>
                <w:szCs w:val="20"/>
                <w:lang w:eastAsia="ru-RU"/>
              </w:rPr>
              <w:t>Культурно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–познавательное образование (организация выставок и конкурсов, экскурсии, посещение музеев, встречи с интересными людьми, целевые прогулки, концерты, просмотр м/ф, фильмов, </w:t>
            </w:r>
            <w:r w:rsidRPr="00E11DB2">
              <w:rPr>
                <w:b/>
                <w:bCs/>
                <w:color w:val="111111"/>
                <w:sz w:val="20"/>
                <w:szCs w:val="20"/>
                <w:lang w:eastAsia="ru-RU"/>
              </w:rPr>
              <w:t>презентаций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).</w:t>
            </w:r>
          </w:p>
          <w:p w:rsidR="009008D2" w:rsidRDefault="009008D2" w:rsidP="00E11DB2">
            <w:pPr>
              <w:shd w:val="clear" w:color="auto" w:fill="FFFFFF"/>
              <w:spacing w:after="0" w:line="240" w:lineRule="auto"/>
              <w:ind w:firstLine="360"/>
              <w:rPr>
                <w:color w:val="111111"/>
                <w:sz w:val="20"/>
                <w:szCs w:val="20"/>
                <w:lang w:eastAsia="ru-RU"/>
              </w:rPr>
            </w:pPr>
            <w:r w:rsidRPr="00E11DB2">
              <w:rPr>
                <w:b/>
                <w:color w:val="111111"/>
                <w:sz w:val="20"/>
                <w:szCs w:val="20"/>
                <w:lang w:eastAsia="ru-RU"/>
              </w:rPr>
              <w:t>4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 xml:space="preserve">. </w:t>
            </w:r>
            <w:r w:rsidRPr="00E11DB2">
              <w:rPr>
                <w:b/>
                <w:color w:val="111111"/>
                <w:sz w:val="20"/>
                <w:szCs w:val="20"/>
                <w:lang w:eastAsia="ru-RU"/>
              </w:rPr>
              <w:t>Нравственно</w:t>
            </w:r>
            <w:r>
              <w:rPr>
                <w:color w:val="111111"/>
                <w:sz w:val="20"/>
                <w:szCs w:val="20"/>
                <w:lang w:eastAsia="ru-RU"/>
              </w:rPr>
              <w:t>–трудовое о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бр</w:t>
            </w:r>
            <w:r>
              <w:rPr>
                <w:color w:val="111111"/>
                <w:sz w:val="20"/>
                <w:szCs w:val="20"/>
                <w:lang w:eastAsia="ru-RU"/>
              </w:rPr>
              <w:t>азование</w:t>
            </w:r>
          </w:p>
          <w:p w:rsidR="009008D2" w:rsidRDefault="009008D2" w:rsidP="00E11DB2">
            <w:pPr>
              <w:shd w:val="clear" w:color="auto" w:fill="FFFFFF"/>
              <w:spacing w:after="0" w:line="240" w:lineRule="auto"/>
              <w:ind w:firstLine="360"/>
              <w:rPr>
                <w:color w:val="111111"/>
                <w:sz w:val="20"/>
                <w:szCs w:val="20"/>
                <w:lang w:eastAsia="ru-RU"/>
              </w:rPr>
            </w:pPr>
            <w:r>
              <w:rPr>
                <w:color w:val="111111"/>
                <w:sz w:val="20"/>
                <w:szCs w:val="20"/>
                <w:lang w:eastAsia="ru-RU"/>
              </w:rPr>
              <w:t>(</w:t>
            </w:r>
            <w:r w:rsidRPr="00E11DB2">
              <w:rPr>
                <w:color w:val="111111"/>
                <w:sz w:val="20"/>
                <w:szCs w:val="20"/>
                <w:lang w:eastAsia="ru-RU"/>
              </w:rPr>
              <w:t>продуктивная деятельность, изготовление подарков к праздникам).</w:t>
            </w:r>
          </w:p>
          <w:p w:rsidR="009008D2" w:rsidRPr="00E11DB2" w:rsidRDefault="009008D2" w:rsidP="00E11DB2">
            <w:pPr>
              <w:shd w:val="clear" w:color="auto" w:fill="FFFFFF"/>
              <w:spacing w:after="0" w:line="240" w:lineRule="auto"/>
              <w:ind w:firstLine="360"/>
              <w:rPr>
                <w:color w:val="111111"/>
                <w:sz w:val="20"/>
                <w:szCs w:val="20"/>
                <w:lang w:eastAsia="ru-RU"/>
              </w:rPr>
            </w:pPr>
            <w:r w:rsidRPr="00E11DB2">
              <w:rPr>
                <w:b/>
                <w:sz w:val="20"/>
                <w:szCs w:val="20"/>
                <w:u w:val="single"/>
              </w:rPr>
              <w:t>Формы взаимодействия с родителями:</w:t>
            </w:r>
          </w:p>
          <w:p w:rsidR="009008D2" w:rsidRPr="00E11DB2" w:rsidRDefault="009008D2" w:rsidP="004E333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11DB2">
              <w:rPr>
                <w:sz w:val="20"/>
                <w:szCs w:val="20"/>
              </w:rPr>
              <w:t>- Помощь в организации РППС</w:t>
            </w:r>
          </w:p>
          <w:p w:rsidR="009008D2" w:rsidRPr="00E11DB2" w:rsidRDefault="009008D2" w:rsidP="004E333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11DB2">
              <w:rPr>
                <w:sz w:val="20"/>
                <w:szCs w:val="20"/>
              </w:rPr>
              <w:t>- Участие в проектной деятельности</w:t>
            </w:r>
          </w:p>
          <w:p w:rsidR="009008D2" w:rsidRDefault="009008D2" w:rsidP="004E333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Участие в праздниках, мероприятиях. </w:t>
            </w:r>
          </w:p>
          <w:p w:rsidR="009008D2" w:rsidRPr="00E11DB2" w:rsidRDefault="009008D2" w:rsidP="004E333F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9008D2" w:rsidRPr="004E333F" w:rsidRDefault="009008D2" w:rsidP="004E333F">
            <w:pPr>
              <w:spacing w:after="0" w:line="240" w:lineRule="auto"/>
              <w:jc w:val="center"/>
            </w:pPr>
          </w:p>
        </w:tc>
        <w:tc>
          <w:tcPr>
            <w:tcW w:w="5386" w:type="dxa"/>
          </w:tcPr>
          <w:p w:rsidR="009008D2" w:rsidRDefault="009008D2" w:rsidP="004E333F">
            <w:pPr>
              <w:spacing w:after="0" w:line="240" w:lineRule="auto"/>
              <w:jc w:val="center"/>
            </w:pPr>
            <w:r>
              <w:t>Патриотическое воспитание.</w:t>
            </w:r>
          </w:p>
          <w:p w:rsidR="009008D2" w:rsidRDefault="009008D2" w:rsidP="004E333F">
            <w:pPr>
              <w:spacing w:after="0" w:line="240" w:lineRule="auto"/>
              <w:jc w:val="center"/>
            </w:pPr>
            <w:r>
              <w:t>На большой сцене.</w:t>
            </w:r>
          </w:p>
          <w:p w:rsidR="009008D2" w:rsidRDefault="009008D2" w:rsidP="004E333F">
            <w:pPr>
              <w:spacing w:after="0" w:line="240" w:lineRule="auto"/>
              <w:jc w:val="center"/>
            </w:pPr>
            <w:r w:rsidRPr="00203C8B">
              <w:pict>
                <v:shape id="_x0000_i1028" type="#_x0000_t75" style="width:179.25pt;height:129pt">
                  <v:imagedata r:id="rId10" o:title=""/>
                </v:shape>
              </w:pict>
            </w:r>
          </w:p>
          <w:p w:rsidR="009008D2" w:rsidRDefault="009008D2" w:rsidP="004E333F">
            <w:pPr>
              <w:spacing w:after="0" w:line="240" w:lineRule="auto"/>
              <w:jc w:val="center"/>
            </w:pPr>
            <w:r>
              <w:t>На митинге.</w:t>
            </w:r>
          </w:p>
          <w:p w:rsidR="009008D2" w:rsidRDefault="009008D2" w:rsidP="004E333F">
            <w:pPr>
              <w:spacing w:after="0" w:line="240" w:lineRule="auto"/>
              <w:jc w:val="center"/>
            </w:pPr>
            <w:r w:rsidRPr="00203C8B">
              <w:pict>
                <v:shape id="_x0000_i1029" type="#_x0000_t75" style="width:179.25pt;height:129pt">
                  <v:imagedata r:id="rId11" o:title=""/>
                </v:shape>
              </w:pict>
            </w:r>
          </w:p>
          <w:p w:rsidR="009008D2" w:rsidRDefault="009008D2" w:rsidP="004E33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«Помним, чтим…»</w:t>
            </w:r>
          </w:p>
          <w:p w:rsidR="009008D2" w:rsidRPr="008E7567" w:rsidRDefault="009008D2" w:rsidP="008E7567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 w:rsidRPr="00203C8B">
              <w:rPr>
                <w:rFonts w:ascii="Bookman Old Style" w:hAnsi="Bookman Old Style"/>
                <w:b/>
                <w:u w:val="single"/>
              </w:rPr>
              <w:pict>
                <v:shape id="_x0000_i1030" type="#_x0000_t75" style="width:177.75pt;height:133.5pt">
                  <v:imagedata r:id="rId12" o:title=""/>
                </v:shape>
              </w:pict>
            </w:r>
          </w:p>
          <w:p w:rsidR="009008D2" w:rsidRDefault="009008D2" w:rsidP="0060164D">
            <w:pPr>
              <w:spacing w:after="0" w:line="240" w:lineRule="auto"/>
            </w:pPr>
          </w:p>
          <w:p w:rsidR="009008D2" w:rsidRDefault="009008D2" w:rsidP="0060164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  <w:p w:rsidR="009008D2" w:rsidRDefault="009008D2" w:rsidP="0060164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2"/>
                <w:szCs w:val="22"/>
                <w:u w:val="single"/>
              </w:rPr>
            </w:pPr>
          </w:p>
          <w:p w:rsidR="009008D2" w:rsidRDefault="009008D2" w:rsidP="0060164D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sz w:val="22"/>
                <w:szCs w:val="22"/>
                <w:u w:val="single"/>
              </w:rPr>
              <w:t>Проект «Наша многонациональная семья».</w:t>
            </w:r>
          </w:p>
          <w:p w:rsidR="009008D2" w:rsidRPr="0060164D" w:rsidRDefault="009008D2" w:rsidP="0060164D">
            <w:pPr>
              <w:spacing w:after="0" w:line="240" w:lineRule="auto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  <w:r w:rsidRPr="00203C8B">
              <w:rPr>
                <w:rFonts w:ascii="Bookman Old Style" w:hAnsi="Bookman Old Style"/>
              </w:rPr>
              <w:pict>
                <v:shape id="_x0000_i1031" type="#_x0000_t75" style="width:190.5pt;height:131.25pt">
                  <v:imagedata r:id="rId13" o:title=""/>
                </v:shape>
              </w:pict>
            </w:r>
          </w:p>
          <w:p w:rsidR="009008D2" w:rsidRDefault="009008D2" w:rsidP="0060164D">
            <w:pPr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  <w:r>
              <w:t xml:space="preserve">  </w:t>
            </w:r>
            <w:r w:rsidRPr="008E597D">
              <w:rPr>
                <w:b/>
                <w:sz w:val="20"/>
                <w:szCs w:val="20"/>
                <w:u w:val="single"/>
              </w:rPr>
              <w:t>Русская национальность</w:t>
            </w:r>
          </w:p>
          <w:p w:rsidR="009008D2" w:rsidRPr="0060164D" w:rsidRDefault="009008D2" w:rsidP="0060164D">
            <w:pPr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  <w:r w:rsidRPr="00203C8B">
              <w:rPr>
                <w:rFonts w:ascii="Bookman Old Style" w:hAnsi="Bookman Old Style"/>
              </w:rPr>
              <w:pict>
                <v:shape id="_x0000_i1032" type="#_x0000_t75" style="width:190.5pt;height:131.25pt">
                  <v:imagedata r:id="rId14" o:title=""/>
                </v:shape>
              </w:pict>
            </w:r>
          </w:p>
          <w:p w:rsidR="009008D2" w:rsidRDefault="009008D2" w:rsidP="0060164D">
            <w:pPr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  <w:r w:rsidRPr="008E597D">
              <w:rPr>
                <w:b/>
                <w:sz w:val="20"/>
                <w:szCs w:val="20"/>
                <w:u w:val="single"/>
              </w:rPr>
              <w:t>Каравай  наш необычный - в нем доброта, дружба, радость, теплота…»</w:t>
            </w:r>
          </w:p>
          <w:p w:rsidR="009008D2" w:rsidRPr="0060164D" w:rsidRDefault="009008D2" w:rsidP="0060164D">
            <w:pPr>
              <w:spacing w:after="0" w:line="240" w:lineRule="auto"/>
              <w:jc w:val="center"/>
              <w:rPr>
                <w:b/>
                <w:sz w:val="20"/>
                <w:szCs w:val="20"/>
                <w:u w:val="single"/>
              </w:rPr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  <w:r w:rsidRPr="00203C8B">
              <w:rPr>
                <w:b/>
                <w:sz w:val="20"/>
                <w:szCs w:val="20"/>
                <w:u w:val="single"/>
              </w:rPr>
              <w:pict>
                <v:shape id="_x0000_i1033" type="#_x0000_t75" style="width:190.5pt;height:113.25pt">
                  <v:imagedata r:id="rId15" o:title=""/>
                </v:shape>
              </w:pict>
            </w: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Pr="004E333F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Pr="004E333F" w:rsidRDefault="009008D2" w:rsidP="004E333F">
            <w:pPr>
              <w:spacing w:after="0" w:line="240" w:lineRule="auto"/>
              <w:ind w:firstLine="33"/>
              <w:jc w:val="center"/>
            </w:pPr>
          </w:p>
          <w:p w:rsidR="009008D2" w:rsidRPr="004E333F" w:rsidRDefault="009008D2" w:rsidP="004E333F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  <w:p w:rsidR="009008D2" w:rsidRPr="004E333F" w:rsidRDefault="009008D2" w:rsidP="0060164D">
            <w:pPr>
              <w:pStyle w:val="ListParagraph"/>
              <w:spacing w:after="0" w:line="240" w:lineRule="auto"/>
              <w:ind w:left="0"/>
              <w:jc w:val="both"/>
            </w:pPr>
          </w:p>
        </w:tc>
        <w:tc>
          <w:tcPr>
            <w:tcW w:w="5103" w:type="dxa"/>
          </w:tcPr>
          <w:p w:rsidR="009008D2" w:rsidRPr="004B30FC" w:rsidRDefault="009008D2" w:rsidP="004E333F">
            <w:pPr>
              <w:spacing w:after="0" w:line="240" w:lineRule="auto"/>
              <w:jc w:val="center"/>
              <w:rPr>
                <w:rFonts w:ascii="Bookman Old Style" w:hAnsi="Bookman Old Style" w:cs="MV Boli"/>
              </w:rPr>
            </w:pPr>
            <w:r w:rsidRPr="004B30FC">
              <w:rPr>
                <w:rFonts w:ascii="Bookman Old Style" w:hAnsi="Bookman Old Style" w:cs="MV Boli"/>
                <w:sz w:val="22"/>
                <w:szCs w:val="22"/>
              </w:rPr>
              <w:t>Муниципальное бюджетное дошкольное образовательное учреждение</w:t>
            </w:r>
          </w:p>
          <w:p w:rsidR="009008D2" w:rsidRPr="004B30FC" w:rsidRDefault="009008D2" w:rsidP="004E333F">
            <w:pPr>
              <w:spacing w:after="0" w:line="240" w:lineRule="auto"/>
              <w:jc w:val="center"/>
              <w:rPr>
                <w:rFonts w:ascii="Bookman Old Style" w:hAnsi="Bookman Old Style" w:cs="MV Boli"/>
                <w:b/>
              </w:rPr>
            </w:pPr>
            <w:r w:rsidRPr="004B30FC">
              <w:rPr>
                <w:rFonts w:ascii="Bookman Old Style" w:hAnsi="Bookman Old Style" w:cs="MV Boli"/>
                <w:b/>
                <w:sz w:val="22"/>
                <w:szCs w:val="22"/>
              </w:rPr>
              <w:t>«Детский сад с. Кичкасс»</w:t>
            </w:r>
          </w:p>
          <w:p w:rsidR="009008D2" w:rsidRPr="004B30FC" w:rsidRDefault="009008D2" w:rsidP="004E333F">
            <w:pPr>
              <w:spacing w:after="0" w:line="240" w:lineRule="auto"/>
              <w:jc w:val="center"/>
              <w:rPr>
                <w:rFonts w:ascii="Bookman Old Style" w:hAnsi="Bookman Old Style" w:cs="MV Boli"/>
              </w:rPr>
            </w:pPr>
            <w:r w:rsidRPr="004B30FC">
              <w:rPr>
                <w:rFonts w:ascii="Bookman Old Style" w:hAnsi="Bookman Old Style" w:cs="MV Boli"/>
                <w:sz w:val="22"/>
                <w:szCs w:val="22"/>
              </w:rPr>
              <w:t>Переволоцкого района Оренбургской области</w:t>
            </w:r>
          </w:p>
          <w:p w:rsidR="009008D2" w:rsidRPr="004E333F" w:rsidRDefault="009008D2" w:rsidP="004E333F">
            <w:pPr>
              <w:spacing w:after="0" w:line="240" w:lineRule="auto"/>
              <w:jc w:val="center"/>
              <w:rPr>
                <w:rFonts w:ascii="Monotype Corsiva" w:hAnsi="Monotype Corsiva" w:cs="MV Boli"/>
              </w:rPr>
            </w:pPr>
          </w:p>
          <w:p w:rsidR="009008D2" w:rsidRPr="00112A81" w:rsidRDefault="009008D2" w:rsidP="004E333F">
            <w:pPr>
              <w:spacing w:after="0" w:line="240" w:lineRule="auto"/>
              <w:jc w:val="center"/>
            </w:pPr>
          </w:p>
          <w:p w:rsidR="009008D2" w:rsidRPr="00112A81" w:rsidRDefault="009008D2" w:rsidP="00112A81">
            <w:pPr>
              <w:spacing w:after="0" w:line="240" w:lineRule="auto"/>
              <w:rPr>
                <w:rFonts w:ascii="Monotype Corsiva" w:hAnsi="Monotype Corsiva"/>
                <w:b/>
                <w:bCs/>
              </w:rPr>
            </w:pPr>
            <w:r w:rsidRPr="00203C8B">
              <w:rPr>
                <w:rFonts w:ascii="Monotype Corsiva" w:hAnsi="Monotype Corsiva"/>
                <w:b/>
                <w:bCs/>
              </w:rPr>
              <w:pict>
                <v:shape id="_x0000_i1034" type="#_x0000_t75" style="width:230.25pt;height:156.75pt">
                  <v:imagedata r:id="rId16" o:title=""/>
                </v:shape>
              </w:pict>
            </w:r>
          </w:p>
          <w:p w:rsidR="009008D2" w:rsidRPr="004E333F" w:rsidRDefault="009008D2" w:rsidP="00E11DB2">
            <w:pPr>
              <w:spacing w:after="0" w:line="240" w:lineRule="auto"/>
              <w:rPr>
                <w:rFonts w:ascii="Monotype Corsiva" w:hAnsi="Monotype Corsiva"/>
                <w:bCs/>
              </w:rPr>
            </w:pPr>
            <w:r>
              <w:rPr>
                <w:rFonts w:ascii="Monotype Corsiva" w:hAnsi="Monotype Corsiva"/>
                <w:bCs/>
              </w:rPr>
              <w:t xml:space="preserve">       </w:t>
            </w:r>
            <w:r w:rsidRPr="004E333F">
              <w:rPr>
                <w:rFonts w:ascii="Monotype Corsiva" w:hAnsi="Monotype Corsiva"/>
                <w:bCs/>
              </w:rPr>
              <w:t>Выступление заведующего Ходыревой Т.Н..</w:t>
            </w:r>
          </w:p>
          <w:p w:rsidR="009008D2" w:rsidRPr="004E333F" w:rsidRDefault="009008D2" w:rsidP="004E333F">
            <w:pPr>
              <w:spacing w:after="0" w:line="240" w:lineRule="auto"/>
              <w:jc w:val="center"/>
              <w:rPr>
                <w:rFonts w:ascii="Monotype Corsiva" w:hAnsi="Monotype Corsiva"/>
                <w:bCs/>
              </w:rPr>
            </w:pPr>
          </w:p>
          <w:p w:rsidR="009008D2" w:rsidRPr="004E333F" w:rsidRDefault="009008D2" w:rsidP="004E333F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«Духовно – нравственное воспитание</w:t>
            </w:r>
            <w:r w:rsidRPr="004E333F">
              <w:rPr>
                <w:rFonts w:ascii="Bookman Old Style" w:hAnsi="Bookman Old Style"/>
                <w:b/>
              </w:rPr>
              <w:t xml:space="preserve"> дошкольника»</w:t>
            </w:r>
          </w:p>
          <w:p w:rsidR="009008D2" w:rsidRPr="004E333F" w:rsidRDefault="009008D2" w:rsidP="00112A81">
            <w:pPr>
              <w:spacing w:after="0" w:line="240" w:lineRule="auto"/>
              <w:rPr>
                <w:rFonts w:ascii="Bookman Old Style" w:hAnsi="Bookman Old Style"/>
                <w:b/>
                <w:sz w:val="28"/>
                <w:szCs w:val="28"/>
              </w:rPr>
            </w:pPr>
          </w:p>
          <w:p w:rsidR="009008D2" w:rsidRPr="001C3C43" w:rsidRDefault="009008D2" w:rsidP="00E11DB2">
            <w:pPr>
              <w:shd w:val="clear" w:color="auto" w:fill="FFFFFF"/>
              <w:spacing w:after="100" w:afterAutospacing="1" w:line="240" w:lineRule="auto"/>
              <w:rPr>
                <w:rFonts w:ascii="Arial" w:hAnsi="Arial" w:cs="Arial"/>
                <w:color w:val="222222"/>
                <w:lang w:eastAsia="ru-RU"/>
              </w:rPr>
            </w:pPr>
            <w:r>
              <w:rPr>
                <w:rFonts w:ascii="Arial" w:hAnsi="Arial" w:cs="Arial"/>
                <w:i/>
                <w:iCs/>
                <w:color w:val="222222"/>
                <w:sz w:val="18"/>
                <w:lang w:eastAsia="ru-RU"/>
              </w:rPr>
              <w:t xml:space="preserve">                                 </w:t>
            </w:r>
            <w:r w:rsidRPr="001C3C43">
              <w:rPr>
                <w:rFonts w:ascii="Arial" w:hAnsi="Arial" w:cs="Arial"/>
                <w:i/>
                <w:iCs/>
                <w:color w:val="222222"/>
                <w:sz w:val="18"/>
                <w:lang w:eastAsia="ru-RU"/>
              </w:rPr>
              <w:t>«Пусть ребенок чувствует красоту</w:t>
            </w:r>
          </w:p>
          <w:p w:rsidR="009008D2" w:rsidRPr="001C3C43" w:rsidRDefault="009008D2" w:rsidP="00E11DB2">
            <w:pPr>
              <w:shd w:val="clear" w:color="auto" w:fill="FFFFFF"/>
              <w:spacing w:after="100" w:afterAutospacing="1" w:line="240" w:lineRule="auto"/>
              <w:jc w:val="right"/>
              <w:rPr>
                <w:rFonts w:ascii="Arial" w:hAnsi="Arial" w:cs="Arial"/>
                <w:color w:val="222222"/>
                <w:lang w:eastAsia="ru-RU"/>
              </w:rPr>
            </w:pPr>
            <w:r w:rsidRPr="001C3C43">
              <w:rPr>
                <w:rFonts w:ascii="Arial" w:hAnsi="Arial" w:cs="Arial"/>
                <w:i/>
                <w:iCs/>
                <w:color w:val="222222"/>
                <w:sz w:val="18"/>
                <w:lang w:eastAsia="ru-RU"/>
              </w:rPr>
              <w:t>и восторгается ею,</w:t>
            </w:r>
          </w:p>
          <w:p w:rsidR="009008D2" w:rsidRPr="001C3C43" w:rsidRDefault="009008D2" w:rsidP="00E11DB2">
            <w:pPr>
              <w:shd w:val="clear" w:color="auto" w:fill="FFFFFF"/>
              <w:spacing w:after="100" w:afterAutospacing="1" w:line="240" w:lineRule="auto"/>
              <w:jc w:val="right"/>
              <w:rPr>
                <w:rFonts w:ascii="Arial" w:hAnsi="Arial" w:cs="Arial"/>
                <w:color w:val="222222"/>
                <w:lang w:eastAsia="ru-RU"/>
              </w:rPr>
            </w:pPr>
            <w:r w:rsidRPr="001C3C43">
              <w:rPr>
                <w:rFonts w:ascii="Arial" w:hAnsi="Arial" w:cs="Arial"/>
                <w:i/>
                <w:iCs/>
                <w:color w:val="222222"/>
                <w:sz w:val="18"/>
                <w:lang w:eastAsia="ru-RU"/>
              </w:rPr>
              <w:t>пусть в его сердце и в памяти</w:t>
            </w:r>
          </w:p>
          <w:p w:rsidR="009008D2" w:rsidRPr="001C3C43" w:rsidRDefault="009008D2" w:rsidP="00E11DB2">
            <w:pPr>
              <w:shd w:val="clear" w:color="auto" w:fill="FFFFFF"/>
              <w:spacing w:after="100" w:afterAutospacing="1" w:line="240" w:lineRule="auto"/>
              <w:jc w:val="right"/>
              <w:rPr>
                <w:rFonts w:ascii="Arial" w:hAnsi="Arial" w:cs="Arial"/>
                <w:color w:val="222222"/>
                <w:lang w:eastAsia="ru-RU"/>
              </w:rPr>
            </w:pPr>
            <w:r w:rsidRPr="001C3C43">
              <w:rPr>
                <w:rFonts w:ascii="Arial" w:hAnsi="Arial" w:cs="Arial"/>
                <w:i/>
                <w:iCs/>
                <w:color w:val="222222"/>
                <w:sz w:val="18"/>
                <w:lang w:eastAsia="ru-RU"/>
              </w:rPr>
              <w:t>навсегда сохранятся образы,</w:t>
            </w:r>
          </w:p>
          <w:p w:rsidR="009008D2" w:rsidRPr="001C3C43" w:rsidRDefault="009008D2" w:rsidP="00E11DB2">
            <w:pPr>
              <w:shd w:val="clear" w:color="auto" w:fill="FFFFFF"/>
              <w:spacing w:after="100" w:afterAutospacing="1" w:line="240" w:lineRule="auto"/>
              <w:jc w:val="right"/>
              <w:rPr>
                <w:rFonts w:ascii="Arial" w:hAnsi="Arial" w:cs="Arial"/>
                <w:color w:val="222222"/>
                <w:lang w:eastAsia="ru-RU"/>
              </w:rPr>
            </w:pPr>
            <w:r w:rsidRPr="001C3C43">
              <w:rPr>
                <w:rFonts w:ascii="Arial" w:hAnsi="Arial" w:cs="Arial"/>
                <w:i/>
                <w:iCs/>
                <w:color w:val="222222"/>
                <w:sz w:val="18"/>
                <w:lang w:eastAsia="ru-RU"/>
              </w:rPr>
              <w:t>в которых воплощается Родина».</w:t>
            </w:r>
          </w:p>
          <w:p w:rsidR="009008D2" w:rsidRPr="001C3C43" w:rsidRDefault="009008D2" w:rsidP="00E11DB2">
            <w:pPr>
              <w:shd w:val="clear" w:color="auto" w:fill="FFFFFF"/>
              <w:spacing w:after="100" w:afterAutospacing="1" w:line="240" w:lineRule="auto"/>
              <w:jc w:val="right"/>
              <w:rPr>
                <w:rFonts w:ascii="Arial" w:hAnsi="Arial" w:cs="Arial"/>
                <w:color w:val="222222"/>
                <w:lang w:eastAsia="ru-RU"/>
              </w:rPr>
            </w:pPr>
            <w:r w:rsidRPr="001C3C43">
              <w:rPr>
                <w:rFonts w:ascii="Arial" w:hAnsi="Arial" w:cs="Arial"/>
                <w:i/>
                <w:iCs/>
                <w:color w:val="222222"/>
                <w:sz w:val="18"/>
                <w:lang w:eastAsia="ru-RU"/>
              </w:rPr>
              <w:t>В.А.Сухомлинский.</w:t>
            </w:r>
          </w:p>
          <w:p w:rsidR="009008D2" w:rsidRDefault="009008D2" w:rsidP="00E11DB2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rFonts w:ascii="Bookman Old Style" w:hAnsi="Bookman Old Style"/>
                  <w:b/>
                  <w:sz w:val="20"/>
                  <w:szCs w:val="20"/>
                </w:rPr>
                <w:t>2019</w:t>
              </w:r>
              <w:r w:rsidRPr="004E333F">
                <w:rPr>
                  <w:rFonts w:ascii="Bookman Old Style" w:hAnsi="Bookman Old Style"/>
                  <w:b/>
                  <w:sz w:val="20"/>
                  <w:szCs w:val="20"/>
                </w:rPr>
                <w:t xml:space="preserve"> г</w:t>
              </w:r>
            </w:smartTag>
            <w:r w:rsidRPr="004E333F">
              <w:rPr>
                <w:rFonts w:ascii="Bookman Old Style" w:hAnsi="Bookman Old Style"/>
                <w:b/>
                <w:sz w:val="20"/>
                <w:szCs w:val="20"/>
              </w:rPr>
              <w:t>.</w:t>
            </w:r>
          </w:p>
          <w:p w:rsidR="009008D2" w:rsidRPr="004E333F" w:rsidRDefault="009008D2" w:rsidP="004B30FC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:rsidR="009008D2" w:rsidRPr="0060164D" w:rsidRDefault="009008D2" w:rsidP="00DD6687">
            <w:pPr>
              <w:spacing w:after="0" w:line="240" w:lineRule="auto"/>
              <w:ind w:firstLine="306"/>
              <w:jc w:val="both"/>
              <w:rPr>
                <w:rFonts w:ascii="Bookman Old Style" w:hAnsi="Bookman Old Style"/>
                <w:b/>
                <w:noProof/>
                <w:sz w:val="20"/>
                <w:szCs w:val="20"/>
                <w:u w:val="single"/>
                <w:lang w:eastAsia="ru-RU"/>
              </w:rPr>
            </w:pPr>
            <w:r>
              <w:rPr>
                <w:rFonts w:ascii="Bookman Old Style" w:hAnsi="Bookman Old Style"/>
                <w:b/>
                <w:noProof/>
                <w:sz w:val="20"/>
                <w:szCs w:val="20"/>
                <w:lang w:eastAsia="ru-RU"/>
              </w:rPr>
              <w:t xml:space="preserve">        </w:t>
            </w:r>
            <w:r w:rsidRPr="0060164D">
              <w:rPr>
                <w:rFonts w:ascii="Bookman Old Style" w:hAnsi="Bookman Old Style"/>
                <w:b/>
                <w:noProof/>
                <w:sz w:val="20"/>
                <w:szCs w:val="20"/>
                <w:u w:val="single"/>
                <w:lang w:eastAsia="ru-RU"/>
              </w:rPr>
              <w:t>Татарская национальность.</w:t>
            </w:r>
          </w:p>
          <w:p w:rsidR="009008D2" w:rsidRDefault="009008D2" w:rsidP="00DD6687">
            <w:pPr>
              <w:spacing w:after="0" w:line="240" w:lineRule="auto"/>
              <w:ind w:firstLine="306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203C8B">
              <w:rPr>
                <w:rFonts w:ascii="Bookman Old Style" w:hAnsi="Bookman Old Style"/>
                <w:sz w:val="20"/>
                <w:szCs w:val="20"/>
              </w:rPr>
              <w:pict>
                <v:shape id="_x0000_i1035" type="#_x0000_t75" style="width:206.25pt;height:142.5pt">
                  <v:imagedata r:id="rId17" o:title=""/>
                </v:shape>
              </w:pict>
            </w:r>
          </w:p>
          <w:p w:rsidR="009008D2" w:rsidRDefault="009008D2" w:rsidP="00DD6687">
            <w:pPr>
              <w:spacing w:after="0" w:line="240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             Украинская национальность.</w:t>
            </w:r>
          </w:p>
          <w:p w:rsidR="009008D2" w:rsidRDefault="009008D2" w:rsidP="00DD6687">
            <w:pPr>
              <w:spacing w:after="0" w:line="240" w:lineRule="auto"/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    </w:t>
            </w:r>
            <w:r w:rsidRPr="00203C8B">
              <w:rPr>
                <w:rFonts w:ascii="Bookman Old Style" w:hAnsi="Bookman Old Style"/>
                <w:sz w:val="20"/>
                <w:szCs w:val="20"/>
              </w:rPr>
              <w:pict>
                <v:shape id="_x0000_i1036" type="#_x0000_t75" style="width:206.25pt;height:154.5pt">
                  <v:imagedata r:id="rId18" o:title=""/>
                </v:shape>
              </w:pict>
            </w:r>
          </w:p>
          <w:p w:rsidR="009008D2" w:rsidRDefault="009008D2" w:rsidP="00DD6687">
            <w:pPr>
              <w:spacing w:after="0"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Башкирская национальность.</w:t>
            </w:r>
          </w:p>
          <w:p w:rsidR="009008D2" w:rsidRDefault="009008D2" w:rsidP="00DD6687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    </w:t>
            </w:r>
            <w:r w:rsidRPr="00203C8B">
              <w:rPr>
                <w:rFonts w:ascii="Bookman Old Style" w:hAnsi="Bookman Old Style"/>
                <w:sz w:val="20"/>
                <w:szCs w:val="20"/>
              </w:rPr>
              <w:pict>
                <v:shape id="_x0000_i1037" type="#_x0000_t75" style="width:198.75pt;height:131.25pt">
                  <v:imagedata r:id="rId19" o:title=""/>
                </v:shape>
              </w:pict>
            </w:r>
          </w:p>
          <w:p w:rsidR="009008D2" w:rsidRPr="00DD6687" w:rsidRDefault="009008D2" w:rsidP="00DD6687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</w:p>
        </w:tc>
      </w:tr>
      <w:tr w:rsidR="009008D2" w:rsidRPr="004E333F" w:rsidTr="004E333F">
        <w:trPr>
          <w:trHeight w:val="10218"/>
        </w:trPr>
        <w:tc>
          <w:tcPr>
            <w:tcW w:w="5070" w:type="dxa"/>
          </w:tcPr>
          <w:p w:rsidR="009008D2" w:rsidRPr="004E333F" w:rsidRDefault="009008D2" w:rsidP="004E333F">
            <w:pPr>
              <w:spacing w:after="0" w:line="240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5386" w:type="dxa"/>
          </w:tcPr>
          <w:p w:rsidR="009008D2" w:rsidRPr="004E333F" w:rsidRDefault="009008D2" w:rsidP="00CB40AD">
            <w:pPr>
              <w:spacing w:after="0" w:line="240" w:lineRule="auto"/>
              <w:rPr>
                <w:rFonts w:ascii="Bookman Old Style" w:hAnsi="Bookman Old Style"/>
                <w:b/>
                <w:u w:val="single"/>
              </w:rPr>
            </w:pPr>
          </w:p>
        </w:tc>
        <w:tc>
          <w:tcPr>
            <w:tcW w:w="5103" w:type="dxa"/>
          </w:tcPr>
          <w:p w:rsidR="009008D2" w:rsidRPr="004E333F" w:rsidRDefault="009008D2" w:rsidP="004E333F">
            <w:pPr>
              <w:spacing w:after="0" w:line="240" w:lineRule="auto"/>
              <w:jc w:val="center"/>
              <w:rPr>
                <w:rFonts w:ascii="Bookman Old Style" w:hAnsi="Bookman Old Style" w:cs="MV Boli"/>
              </w:rPr>
            </w:pPr>
          </w:p>
        </w:tc>
      </w:tr>
    </w:tbl>
    <w:p w:rsidR="009008D2" w:rsidRDefault="009008D2" w:rsidP="00A27BBD"/>
    <w:sectPr w:rsidR="009008D2" w:rsidSect="002D4D0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8D2" w:rsidRDefault="009008D2" w:rsidP="009A1E13">
      <w:pPr>
        <w:spacing w:after="0" w:line="240" w:lineRule="auto"/>
      </w:pPr>
      <w:r>
        <w:separator/>
      </w:r>
    </w:p>
  </w:endnote>
  <w:endnote w:type="continuationSeparator" w:id="1">
    <w:p w:rsidR="009008D2" w:rsidRDefault="009008D2" w:rsidP="009A1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D2" w:rsidRDefault="009008D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D2" w:rsidRDefault="009008D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D2" w:rsidRDefault="009008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8D2" w:rsidRDefault="009008D2" w:rsidP="009A1E13">
      <w:pPr>
        <w:spacing w:after="0" w:line="240" w:lineRule="auto"/>
      </w:pPr>
      <w:r>
        <w:separator/>
      </w:r>
    </w:p>
  </w:footnote>
  <w:footnote w:type="continuationSeparator" w:id="1">
    <w:p w:rsidR="009008D2" w:rsidRDefault="009008D2" w:rsidP="009A1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D2" w:rsidRDefault="009008D2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59" o:spid="_x0000_s2049" type="#_x0000_t75" style="position:absolute;margin-left:0;margin-top:0;width:727.2pt;height:454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D2" w:rsidRDefault="009008D2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60" o:spid="_x0000_s2050" type="#_x0000_t75" style="position:absolute;margin-left:0;margin-top:0;width:727.2pt;height:454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D2" w:rsidRDefault="009008D2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58" o:spid="_x0000_s2051" type="#_x0000_t75" style="position:absolute;margin-left:0;margin-top:0;width:727.2pt;height:454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60840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BCA04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612F9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4EA94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6A047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1C71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E8C8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4E86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761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698E8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E52D7"/>
    <w:multiLevelType w:val="hybridMultilevel"/>
    <w:tmpl w:val="DC86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4E0799E"/>
    <w:multiLevelType w:val="hybridMultilevel"/>
    <w:tmpl w:val="0ABC1CE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CC74D9"/>
    <w:multiLevelType w:val="hybridMultilevel"/>
    <w:tmpl w:val="E6DC43B2"/>
    <w:lvl w:ilvl="0" w:tplc="5350BC3C">
      <w:start w:val="1"/>
      <w:numFmt w:val="decimal"/>
      <w:lvlText w:val="%1."/>
      <w:lvlJc w:val="left"/>
      <w:pPr>
        <w:ind w:left="1429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52F07F57"/>
    <w:multiLevelType w:val="hybridMultilevel"/>
    <w:tmpl w:val="0ABC1CE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0720CA1"/>
    <w:multiLevelType w:val="hybridMultilevel"/>
    <w:tmpl w:val="39A25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387CD8"/>
    <w:multiLevelType w:val="multilevel"/>
    <w:tmpl w:val="5EFC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1E13"/>
    <w:rsid w:val="00025D03"/>
    <w:rsid w:val="00031C8D"/>
    <w:rsid w:val="00082534"/>
    <w:rsid w:val="00091A82"/>
    <w:rsid w:val="0009529E"/>
    <w:rsid w:val="000F5BCA"/>
    <w:rsid w:val="00112A81"/>
    <w:rsid w:val="0012054A"/>
    <w:rsid w:val="00131855"/>
    <w:rsid w:val="001353DE"/>
    <w:rsid w:val="001442B7"/>
    <w:rsid w:val="0015077E"/>
    <w:rsid w:val="00167791"/>
    <w:rsid w:val="00167E81"/>
    <w:rsid w:val="00173D78"/>
    <w:rsid w:val="00196EAB"/>
    <w:rsid w:val="001B1FA6"/>
    <w:rsid w:val="001B3730"/>
    <w:rsid w:val="001B6C5D"/>
    <w:rsid w:val="001C3C43"/>
    <w:rsid w:val="00203C8B"/>
    <w:rsid w:val="002431A7"/>
    <w:rsid w:val="002D4D0B"/>
    <w:rsid w:val="002D75A9"/>
    <w:rsid w:val="002E3121"/>
    <w:rsid w:val="003223FC"/>
    <w:rsid w:val="0032399A"/>
    <w:rsid w:val="003F4DF0"/>
    <w:rsid w:val="003F772C"/>
    <w:rsid w:val="003F7732"/>
    <w:rsid w:val="00414D6A"/>
    <w:rsid w:val="00426A77"/>
    <w:rsid w:val="00451FA1"/>
    <w:rsid w:val="004602BE"/>
    <w:rsid w:val="004B1A65"/>
    <w:rsid w:val="004B30FC"/>
    <w:rsid w:val="004E333F"/>
    <w:rsid w:val="00540934"/>
    <w:rsid w:val="0055465B"/>
    <w:rsid w:val="00586529"/>
    <w:rsid w:val="005A69B2"/>
    <w:rsid w:val="005A772B"/>
    <w:rsid w:val="005E0894"/>
    <w:rsid w:val="005F5CDE"/>
    <w:rsid w:val="0060164D"/>
    <w:rsid w:val="00601C4B"/>
    <w:rsid w:val="00603DDA"/>
    <w:rsid w:val="00614303"/>
    <w:rsid w:val="006168F3"/>
    <w:rsid w:val="00674526"/>
    <w:rsid w:val="006773DC"/>
    <w:rsid w:val="00684542"/>
    <w:rsid w:val="006D0B8C"/>
    <w:rsid w:val="006D107D"/>
    <w:rsid w:val="006F6E7B"/>
    <w:rsid w:val="00766DAB"/>
    <w:rsid w:val="00771766"/>
    <w:rsid w:val="00796D3F"/>
    <w:rsid w:val="007D22A8"/>
    <w:rsid w:val="007F3523"/>
    <w:rsid w:val="00806900"/>
    <w:rsid w:val="0082451F"/>
    <w:rsid w:val="00840DDB"/>
    <w:rsid w:val="008B3D6D"/>
    <w:rsid w:val="008E0A23"/>
    <w:rsid w:val="008E348A"/>
    <w:rsid w:val="008E597D"/>
    <w:rsid w:val="008E7567"/>
    <w:rsid w:val="008F0EAA"/>
    <w:rsid w:val="009008D2"/>
    <w:rsid w:val="009A1E13"/>
    <w:rsid w:val="009A70C7"/>
    <w:rsid w:val="009B0112"/>
    <w:rsid w:val="00A27BBD"/>
    <w:rsid w:val="00A42750"/>
    <w:rsid w:val="00AF4ABA"/>
    <w:rsid w:val="00B3498F"/>
    <w:rsid w:val="00B37001"/>
    <w:rsid w:val="00BB10B2"/>
    <w:rsid w:val="00C6378B"/>
    <w:rsid w:val="00C64FDE"/>
    <w:rsid w:val="00C85CA2"/>
    <w:rsid w:val="00CB0681"/>
    <w:rsid w:val="00CB40AD"/>
    <w:rsid w:val="00D14F4F"/>
    <w:rsid w:val="00D45D53"/>
    <w:rsid w:val="00D83EF1"/>
    <w:rsid w:val="00DD46A4"/>
    <w:rsid w:val="00DD6687"/>
    <w:rsid w:val="00E11DB2"/>
    <w:rsid w:val="00E9578C"/>
    <w:rsid w:val="00E963E2"/>
    <w:rsid w:val="00F509DA"/>
    <w:rsid w:val="00F51CE6"/>
    <w:rsid w:val="00F5424D"/>
    <w:rsid w:val="00F60C38"/>
    <w:rsid w:val="00F6344E"/>
    <w:rsid w:val="00F8143E"/>
    <w:rsid w:val="00FD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orbel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900"/>
    <w:pPr>
      <w:spacing w:after="200" w:line="276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A1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A1E1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A1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A1E13"/>
    <w:rPr>
      <w:rFonts w:cs="Times New Roman"/>
    </w:rPr>
  </w:style>
  <w:style w:type="table" w:styleId="TableGrid">
    <w:name w:val="Table Grid"/>
    <w:basedOn w:val="TableNormal"/>
    <w:uiPriority w:val="99"/>
    <w:rsid w:val="009A1E1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A1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1E13"/>
    <w:rPr>
      <w:rFonts w:ascii="Tahoma" w:hAnsi="Tahoma" w:cs="Tahoma"/>
      <w:sz w:val="16"/>
      <w:szCs w:val="16"/>
    </w:rPr>
  </w:style>
  <w:style w:type="paragraph" w:styleId="NormalWeb">
    <w:name w:val="Normal (Web)"/>
    <w:aliases w:val="Обычный (Web),Знак Знак1,Обычный (веб) Знак1,Обычный (веб) Знак Знак"/>
    <w:basedOn w:val="Normal"/>
    <w:link w:val="NormalWebChar"/>
    <w:uiPriority w:val="99"/>
    <w:semiHidden/>
    <w:rsid w:val="00F6344E"/>
    <w:pPr>
      <w:spacing w:before="100" w:beforeAutospacing="1" w:after="100" w:afterAutospacing="1" w:line="240" w:lineRule="auto"/>
    </w:pPr>
    <w:rPr>
      <w:rFonts w:eastAsia="Times New Roman"/>
      <w:szCs w:val="20"/>
      <w:lang w:eastAsia="ru-RU"/>
    </w:rPr>
  </w:style>
  <w:style w:type="character" w:styleId="Strong">
    <w:name w:val="Strong"/>
    <w:basedOn w:val="DefaultParagraphFont"/>
    <w:uiPriority w:val="99"/>
    <w:qFormat/>
    <w:rsid w:val="00F6344E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15077E"/>
    <w:rPr>
      <w:rFonts w:cs="Times New Roman"/>
      <w:color w:val="EB8803"/>
      <w:u w:val="single"/>
    </w:rPr>
  </w:style>
  <w:style w:type="paragraph" w:styleId="ListParagraph">
    <w:name w:val="List Paragraph"/>
    <w:basedOn w:val="Normal"/>
    <w:uiPriority w:val="99"/>
    <w:qFormat/>
    <w:rsid w:val="006168F3"/>
    <w:pPr>
      <w:ind w:left="720"/>
      <w:contextualSpacing/>
    </w:pPr>
    <w:rPr>
      <w:rFonts w:ascii="Corbel" w:hAnsi="Corbel"/>
      <w:sz w:val="22"/>
      <w:szCs w:val="22"/>
    </w:rPr>
  </w:style>
  <w:style w:type="paragraph" w:customStyle="1" w:styleId="ListParagraph1">
    <w:name w:val="List Paragraph1"/>
    <w:basedOn w:val="Normal"/>
    <w:uiPriority w:val="99"/>
    <w:rsid w:val="00E11DB2"/>
    <w:pPr>
      <w:ind w:left="720"/>
    </w:pPr>
    <w:rPr>
      <w:rFonts w:ascii="Calibri" w:hAnsi="Calibri"/>
      <w:sz w:val="22"/>
      <w:szCs w:val="22"/>
      <w:lang w:eastAsia="ru-RU"/>
    </w:rPr>
  </w:style>
  <w:style w:type="character" w:customStyle="1" w:styleId="NormalWebChar">
    <w:name w:val="Normal (Web) Char"/>
    <w:aliases w:val="Обычный (Web) Char,Знак Знак1 Char,Обычный (веб) Знак1 Char,Обычный (веб) Знак Знак Char"/>
    <w:link w:val="NormalWeb"/>
    <w:uiPriority w:val="99"/>
    <w:locked/>
    <w:rsid w:val="00E11DB2"/>
    <w:rPr>
      <w:rFonts w:eastAsia="Times New Roman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444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427</TotalTime>
  <Pages>5</Pages>
  <Words>353</Words>
  <Characters>2015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52</cp:revision>
  <cp:lastPrinted>2019-08-26T05:29:00Z</cp:lastPrinted>
  <dcterms:created xsi:type="dcterms:W3CDTF">2017-11-17T04:06:00Z</dcterms:created>
  <dcterms:modified xsi:type="dcterms:W3CDTF">2019-08-26T06:59:00Z</dcterms:modified>
</cp:coreProperties>
</file>